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D8B21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4D8B214" w14:textId="77777777" w:rsidR="00F90453" w:rsidRDefault="002D6D6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4D8B21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6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4D8B21A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9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4D8B21D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C" w14:textId="3B179D1B" w:rsidR="00222867" w:rsidRDefault="00AA368F" w:rsidP="00AA368F">
            <w:r>
              <w:rPr>
                <w:rFonts w:hint="cs"/>
                <w:rtl/>
              </w:rPr>
              <w:t>3</w:t>
            </w:r>
            <w:r w:rsidR="005D4809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="005D4809">
              <w:rPr>
                <w:rFonts w:hint="cs"/>
                <w:rtl/>
              </w:rPr>
              <w:t>.20</w:t>
            </w:r>
            <w:r w:rsidR="00273A4A">
              <w:rPr>
                <w:rFonts w:hint="cs"/>
                <w:rtl/>
              </w:rPr>
              <w:t>2</w:t>
            </w:r>
            <w:r w:rsidR="003B0072">
              <w:rPr>
                <w:rFonts w:hint="cs"/>
                <w:rtl/>
              </w:rPr>
              <w:t>1</w:t>
            </w:r>
          </w:p>
        </w:tc>
      </w:tr>
    </w:tbl>
    <w:p w14:paraId="14D8B21E" w14:textId="77777777" w:rsidR="00332AFB" w:rsidRDefault="002D6D66" w:rsidP="00222867">
      <w:pPr>
        <w:rPr>
          <w:rtl/>
        </w:rPr>
      </w:pPr>
    </w:p>
    <w:p w14:paraId="14D8B21F" w14:textId="77777777" w:rsidR="00222867" w:rsidRDefault="002D6D66" w:rsidP="00222867">
      <w:pPr>
        <w:rPr>
          <w:rtl/>
        </w:rPr>
      </w:pPr>
    </w:p>
    <w:p w14:paraId="14D8B220" w14:textId="77777777" w:rsidR="00222867" w:rsidRDefault="002D6D66" w:rsidP="00222867">
      <w:pPr>
        <w:rPr>
          <w:rtl/>
        </w:rPr>
      </w:pPr>
    </w:p>
    <w:p w14:paraId="14D8B221" w14:textId="77777777" w:rsidR="00222867" w:rsidRDefault="002D6D66" w:rsidP="00222867">
      <w:pPr>
        <w:rPr>
          <w:rtl/>
        </w:rPr>
      </w:pPr>
    </w:p>
    <w:p w14:paraId="14D8B222" w14:textId="77777777" w:rsidR="00222867" w:rsidRDefault="002D6D66" w:rsidP="00222867">
      <w:pPr>
        <w:rPr>
          <w:rtl/>
        </w:rPr>
      </w:pPr>
    </w:p>
    <w:p w14:paraId="14D8B223" w14:textId="77777777" w:rsidR="00222867" w:rsidRDefault="002D6D66" w:rsidP="00222867">
      <w:pPr>
        <w:rPr>
          <w:rtl/>
        </w:rPr>
      </w:pPr>
    </w:p>
    <w:p w14:paraId="14D8B22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4D8B225" w14:textId="77777777" w:rsidR="00222867" w:rsidRDefault="002D6D6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D8B22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4D8B227" w14:textId="77777777" w:rsidR="00222867" w:rsidRPr="00AF57E9" w:rsidRDefault="002D6D6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4D8B22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2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14D8B22B" w14:textId="77777777" w:rsidTr="001B27BD">
        <w:trPr>
          <w:trHeight w:val="45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60CC5B" w14:textId="77777777" w:rsidR="00B53C37" w:rsidRDefault="001B27BD" w:rsidP="0008223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</w:t>
            </w:r>
            <w:r w:rsidR="00082230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="005B0A9E">
              <w:rPr>
                <w:rFonts w:ascii="Arial" w:hAnsi="Arial" w:hint="cs"/>
                <w:b/>
                <w:sz w:val="22"/>
                <w:szCs w:val="22"/>
                <w:rtl/>
              </w:rPr>
              <w:t>שו"שים</w:t>
            </w:r>
            <w:r w:rsidR="00082230" w:rsidRPr="0008223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למערכת שרדוקס</w:t>
            </w:r>
            <w:r w:rsidR="00593124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14D8B22A" w14:textId="158F74BB" w:rsidR="00593124" w:rsidRPr="00082230" w:rsidRDefault="00593124" w:rsidP="00082230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שדרוג מערכת שרדוקס לגרסה 6. </w:t>
            </w:r>
          </w:p>
        </w:tc>
      </w:tr>
    </w:tbl>
    <w:p w14:paraId="14D8B22C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4D8B22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4D8B22E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2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4D8B230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D8B235" w14:textId="77777777" w:rsidTr="00222867">
        <w:tc>
          <w:tcPr>
            <w:tcW w:w="3085" w:type="dxa"/>
            <w:hideMark/>
          </w:tcPr>
          <w:p w14:paraId="14D8B23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4D8B23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4D8B23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4D8B234" w14:textId="77777777" w:rsidR="00222867" w:rsidRPr="00AF57E9" w:rsidRDefault="002D6D6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4D8B236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4D8B239" w14:textId="77777777" w:rsidTr="007C4A53">
        <w:tc>
          <w:tcPr>
            <w:tcW w:w="2675" w:type="dxa"/>
            <w:shd w:val="clear" w:color="auto" w:fill="E6E6E6"/>
            <w:hideMark/>
          </w:tcPr>
          <w:p w14:paraId="14D8B23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4D8B238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אלעד מערכות תוכנה בע"מ</w:t>
            </w:r>
          </w:p>
        </w:tc>
      </w:tr>
      <w:tr w:rsidR="007548B0" w14:paraId="14D8B23D" w14:textId="77777777" w:rsidTr="007C4A53">
        <w:tc>
          <w:tcPr>
            <w:tcW w:w="2675" w:type="dxa"/>
            <w:shd w:val="clear" w:color="auto" w:fill="E6E6E6"/>
            <w:hideMark/>
          </w:tcPr>
          <w:p w14:paraId="14D8B23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4D8B2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4D8B23C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510929177</w:t>
            </w:r>
          </w:p>
        </w:tc>
      </w:tr>
      <w:tr w:rsidR="007548B0" w14:paraId="14D8B241" w14:textId="77777777" w:rsidTr="007C4A53">
        <w:tc>
          <w:tcPr>
            <w:tcW w:w="2675" w:type="dxa"/>
            <w:shd w:val="clear" w:color="auto" w:fill="E6E6E6"/>
            <w:hideMark/>
          </w:tcPr>
          <w:p w14:paraId="14D8B23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14D8B23F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4D8B240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8E36B1" w14:paraId="14D8B244" w14:textId="77777777" w:rsidTr="007C4A53">
        <w:tc>
          <w:tcPr>
            <w:tcW w:w="2675" w:type="dxa"/>
            <w:shd w:val="clear" w:color="auto" w:fill="E6E6E6"/>
            <w:hideMark/>
          </w:tcPr>
          <w:p w14:paraId="14D8B242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8E36B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14D8B243" w14:textId="42E6161D" w:rsidR="008E36B1" w:rsidRPr="00AF57E9" w:rsidRDefault="00AA368F" w:rsidP="008E36B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</w:t>
            </w:r>
            <w:r w:rsidR="005B0A9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800</w:t>
            </w:r>
            <w:r w:rsidR="008E36B1" w:rsidRPr="005B0A9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8E36B1" w:rsidRPr="0035365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8E36B1" w14:paraId="14D8B247" w14:textId="77777777" w:rsidTr="007C4A53">
        <w:tc>
          <w:tcPr>
            <w:tcW w:w="2675" w:type="dxa"/>
            <w:shd w:val="clear" w:color="auto" w:fill="E6E6E6"/>
            <w:hideMark/>
          </w:tcPr>
          <w:p w14:paraId="14D8B245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7063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14D8B246" w14:textId="2F5E63A1" w:rsidR="008E36B1" w:rsidRPr="0053500C" w:rsidRDefault="008E36B1" w:rsidP="0059312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273A4A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93124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93124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14:paraId="14D8B248" w14:textId="77777777" w:rsidR="00222867" w:rsidRPr="00AF57E9" w:rsidRDefault="002D6D6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4D8B24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4D8B24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4D8B24B" w14:textId="77777777" w:rsidR="00222867" w:rsidRPr="00AF57E9" w:rsidRDefault="002D6D6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4D8B24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4D8B24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4D8B24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4D8B24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4D8B250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14D8B253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D8B251" w14:textId="77777777" w:rsidR="001B27BD" w:rsidRDefault="001B27BD" w:rsidP="001B27BD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"שרדוקס" הינו בבעלות חברת אלעד מערכות 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תוכנה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ולמשרד הבריאות מוקנות זכויות שימוש בו. </w:t>
            </w:r>
          </w:p>
          <w:p w14:paraId="14D8B252" w14:textId="77777777" w:rsidR="00572407" w:rsidRPr="00AF57E9" w:rsidRDefault="001B27BD" w:rsidP="001B27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חברת אלעד מערכות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הספק היחיד המסוגל לספק למשרד הבריאות את השירות המבוקש כיוון שרק לאלעד מערכות תוכנה, הידע הנדרש וזכויות הקניין הרוחני בקוד המקור של המוצר.</w:t>
            </w:r>
          </w:p>
        </w:tc>
      </w:tr>
    </w:tbl>
    <w:p w14:paraId="14D8B254" w14:textId="77777777" w:rsidR="00222867" w:rsidRPr="00AF57E9" w:rsidRDefault="002D6D6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4D8B25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4D8B256" w14:textId="77777777" w:rsidR="00222867" w:rsidRPr="00AF57E9" w:rsidRDefault="002D6D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5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4D8B25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25ACC" w14:paraId="14D8B25C" w14:textId="77777777" w:rsidTr="006615E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9" w14:textId="2ACFC72F" w:rsidR="00925ACC" w:rsidRPr="0053500C" w:rsidRDefault="00593124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A" w14:textId="178A0D5D" w:rsidR="00925ACC" w:rsidRPr="0053500C" w:rsidRDefault="00593124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מחלקה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5B" w14:textId="31749B33" w:rsidR="00925ACC" w:rsidRPr="0053500C" w:rsidRDefault="00593124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6172BE87" wp14:editId="593E49BD">
                  <wp:extent cx="1084346" cy="666750"/>
                  <wp:effectExtent l="0" t="0" r="190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1677" cy="6774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4D8B26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1" w14:textId="77777777" w:rsidR="00222867" w:rsidRDefault="002D6D66" w:rsidP="00222867">
      <w:pPr>
        <w:rPr>
          <w:rtl/>
        </w:rPr>
      </w:pPr>
    </w:p>
    <w:p w14:paraId="14D8B262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14D8B26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14D8B267" w14:textId="77777777" w:rsidTr="00B715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64" w14:textId="7328ED77" w:rsidR="00B07843" w:rsidRPr="0053500C" w:rsidRDefault="006D68B2" w:rsidP="00B7158D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65" w14:textId="167CDCBE" w:rsidR="00B07843" w:rsidRPr="0053500C" w:rsidRDefault="00B07843" w:rsidP="00B7158D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6D68B2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66" w14:textId="0EF0CE57" w:rsidR="00B07843" w:rsidRPr="00AF57E9" w:rsidRDefault="009E3EAE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7289015" wp14:editId="5217856B">
                  <wp:extent cx="1943099" cy="46672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5459" cy="4696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B07843" w:rsidRPr="00AF57E9" w14:paraId="14D8B26B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1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C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EF3EC5" w14:textId="77777777" w:rsidR="002D6D66" w:rsidRDefault="002D6D66">
      <w:r>
        <w:separator/>
      </w:r>
    </w:p>
  </w:endnote>
  <w:endnote w:type="continuationSeparator" w:id="0">
    <w:p w14:paraId="6C8E2688" w14:textId="77777777" w:rsidR="002D6D66" w:rsidRDefault="002D6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4D8B29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4D8B29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4" w14:textId="7061E4B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E3EA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E3EA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4D8B295" w14:textId="77777777" w:rsidR="00354861" w:rsidRPr="0098529F" w:rsidRDefault="002D6D6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4D8B29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9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9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4D8B29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4D8B29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4D8B29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4D8B29F" w14:textId="77777777" w:rsidR="00E678BB" w:rsidRPr="00354861" w:rsidRDefault="002D6D6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ADBD92" w14:textId="77777777" w:rsidR="002D6D66" w:rsidRDefault="002D6D66">
      <w:r>
        <w:separator/>
      </w:r>
    </w:p>
  </w:footnote>
  <w:footnote w:type="continuationSeparator" w:id="0">
    <w:p w14:paraId="4041241B" w14:textId="77777777" w:rsidR="002D6D66" w:rsidRDefault="002D6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4D8B27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4D8B272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4D8B27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4D8B27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4D8B27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4D8B2A0" wp14:editId="14D8B2A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4D8B276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4D8B27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4D8B27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4D8B28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7C" w14:textId="77777777" w:rsidR="009220EC" w:rsidRPr="00D84715" w:rsidRDefault="002D6D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7D" w14:textId="77777777" w:rsidR="009220EC" w:rsidRDefault="002D6D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4D8B28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1" w14:textId="77777777" w:rsidR="003D6D13" w:rsidRPr="00D84715" w:rsidRDefault="002D6D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2" w14:textId="77777777" w:rsidR="003D6D13" w:rsidRPr="00D84715" w:rsidRDefault="002D6D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3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4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4D8B28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6" w14:textId="77777777" w:rsidR="009220EC" w:rsidRPr="00D84715" w:rsidRDefault="002D6D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7" w14:textId="77777777" w:rsidR="009220EC" w:rsidRPr="00D84715" w:rsidRDefault="002D6D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8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4D8B290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4D8B28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8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4D8B291" w14:textId="77777777" w:rsidR="00E678BB" w:rsidRPr="00D84715" w:rsidRDefault="002D6D6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230"/>
    <w:rsid w:val="001B27BD"/>
    <w:rsid w:val="0021748F"/>
    <w:rsid w:val="002452D7"/>
    <w:rsid w:val="00273A4A"/>
    <w:rsid w:val="002D5C29"/>
    <w:rsid w:val="002D6D66"/>
    <w:rsid w:val="002E1506"/>
    <w:rsid w:val="002F3A25"/>
    <w:rsid w:val="0032654B"/>
    <w:rsid w:val="00336CDD"/>
    <w:rsid w:val="00353658"/>
    <w:rsid w:val="003B0072"/>
    <w:rsid w:val="003C5F54"/>
    <w:rsid w:val="00425806"/>
    <w:rsid w:val="00454F31"/>
    <w:rsid w:val="004754B7"/>
    <w:rsid w:val="00490C9C"/>
    <w:rsid w:val="004E0B2C"/>
    <w:rsid w:val="00514ED8"/>
    <w:rsid w:val="005359A2"/>
    <w:rsid w:val="00572407"/>
    <w:rsid w:val="00593124"/>
    <w:rsid w:val="005B0A9E"/>
    <w:rsid w:val="005D4809"/>
    <w:rsid w:val="005E3E7B"/>
    <w:rsid w:val="0061496A"/>
    <w:rsid w:val="00615693"/>
    <w:rsid w:val="00675430"/>
    <w:rsid w:val="006D68B2"/>
    <w:rsid w:val="0070632B"/>
    <w:rsid w:val="007548B0"/>
    <w:rsid w:val="007C4A53"/>
    <w:rsid w:val="007E0E09"/>
    <w:rsid w:val="008622B6"/>
    <w:rsid w:val="008628A5"/>
    <w:rsid w:val="008E36B1"/>
    <w:rsid w:val="00925ACC"/>
    <w:rsid w:val="00940CC3"/>
    <w:rsid w:val="009B6B29"/>
    <w:rsid w:val="009E3EAE"/>
    <w:rsid w:val="009F7FB7"/>
    <w:rsid w:val="00AA368F"/>
    <w:rsid w:val="00AD4826"/>
    <w:rsid w:val="00B07843"/>
    <w:rsid w:val="00B53C37"/>
    <w:rsid w:val="00B7158D"/>
    <w:rsid w:val="00C43315"/>
    <w:rsid w:val="00CF66AD"/>
    <w:rsid w:val="00D70360"/>
    <w:rsid w:val="00DB15DF"/>
    <w:rsid w:val="00DE261F"/>
    <w:rsid w:val="00E8203D"/>
    <w:rsid w:val="00F03DB3"/>
    <w:rsid w:val="00F15B21"/>
    <w:rsid w:val="00FD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D8B213"/>
  <w15:docId w15:val="{711A42FF-5C3A-4CBF-87A4-C189A977E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550914619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2019-10-10T12:32:23+00:00</SDDocDate>
    <elnewpapaerdate xmlns="276fb107-33e2-4c3f-bae8-9cd5efb2baae" xsi:nil="true"/>
    <SDHebDate xmlns="276fb107-33e2-4c3f-bae8-9cd5efb2baae">י"א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6FE527-7477-4DCC-949E-22C5451E91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7AECC1E7-D34A-40B5-BF2C-4C6230DC6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351</Words>
  <Characters>1757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שרדוקס 2020-מעודכן.pdf.docx.</vt:lpstr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שרדוקס 2020-מעודכן.pdf.docx.</dc:title>
  <dc:creator>Marina Paz</dc:creator>
  <cp:lastModifiedBy>אתי מלאייב</cp:lastModifiedBy>
  <cp:revision>2</cp:revision>
  <cp:lastPrinted>2019-10-10T12:26:00Z</cp:lastPrinted>
  <dcterms:created xsi:type="dcterms:W3CDTF">2021-10-19T08:18:00Z</dcterms:created>
  <dcterms:modified xsi:type="dcterms:W3CDTF">2021-10-19T08:18:00Z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