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D8B213" w14:textId="77777777"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14:paraId="14D8B214" w14:textId="77777777" w:rsidR="00F90453" w:rsidRDefault="002D6D66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2835"/>
      </w:tblGrid>
      <w:tr w:rsidR="007548B0" w14:paraId="14D8B217" w14:textId="77777777" w:rsidTr="00B53C37">
        <w:trPr>
          <w:trHeight w:val="3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4D8B215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8B216" w14:textId="77777777" w:rsidR="00222867" w:rsidRPr="00B53C37" w:rsidRDefault="00B53C37" w:rsidP="00B53C37">
            <w:pPr>
              <w:rPr>
                <w:b/>
                <w:bCs/>
                <w:rtl/>
              </w:rPr>
            </w:pPr>
            <w:r w:rsidRPr="00B53C37">
              <w:rPr>
                <w:rFonts w:hint="cs"/>
                <w:b/>
                <w:bCs/>
                <w:rtl/>
              </w:rPr>
              <w:t>משרד הבריאות</w:t>
            </w:r>
          </w:p>
        </w:tc>
      </w:tr>
      <w:tr w:rsidR="007548B0" w14:paraId="14D8B21A" w14:textId="77777777" w:rsidTr="00B53C37">
        <w:trPr>
          <w:trHeight w:val="36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4D8B218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8B219" w14:textId="77777777" w:rsidR="00222867" w:rsidRPr="00D635C4" w:rsidRDefault="007C4A53" w:rsidP="00B53C37">
            <w:pPr>
              <w:rPr>
                <w:rtl/>
              </w:rPr>
            </w:pPr>
            <w:r>
              <w:rPr>
                <w:rFonts w:hint="cs"/>
                <w:rtl/>
              </w:rPr>
              <w:t>אגף מערכות מידע ומחשוב</w:t>
            </w:r>
          </w:p>
        </w:tc>
      </w:tr>
      <w:tr w:rsidR="007548B0" w14:paraId="14D8B21D" w14:textId="77777777" w:rsidTr="00B53C37">
        <w:trPr>
          <w:trHeight w:val="37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4D8B21B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2E150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2E150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8B21C" w14:textId="3B179D1B" w:rsidR="00222867" w:rsidRDefault="00AA368F" w:rsidP="00AA368F">
            <w:r>
              <w:rPr>
                <w:rFonts w:hint="cs"/>
                <w:rtl/>
              </w:rPr>
              <w:t>3</w:t>
            </w:r>
            <w:r w:rsidR="005D4809">
              <w:rPr>
                <w:rFonts w:hint="cs"/>
                <w:rtl/>
              </w:rPr>
              <w:t>.</w:t>
            </w:r>
            <w:r>
              <w:rPr>
                <w:rFonts w:hint="cs"/>
                <w:rtl/>
              </w:rPr>
              <w:t>10</w:t>
            </w:r>
            <w:r w:rsidR="005D4809">
              <w:rPr>
                <w:rFonts w:hint="cs"/>
                <w:rtl/>
              </w:rPr>
              <w:t>.20</w:t>
            </w:r>
            <w:r w:rsidR="00273A4A">
              <w:rPr>
                <w:rFonts w:hint="cs"/>
                <w:rtl/>
              </w:rPr>
              <w:t>2</w:t>
            </w:r>
            <w:r w:rsidR="003B0072">
              <w:rPr>
                <w:rFonts w:hint="cs"/>
                <w:rtl/>
              </w:rPr>
              <w:t>1</w:t>
            </w:r>
          </w:p>
        </w:tc>
      </w:tr>
    </w:tbl>
    <w:p w14:paraId="14D8B21E" w14:textId="77777777" w:rsidR="00332AFB" w:rsidRDefault="002D6D66" w:rsidP="00222867">
      <w:pPr>
        <w:rPr>
          <w:rtl/>
        </w:rPr>
      </w:pPr>
    </w:p>
    <w:p w14:paraId="14D8B21F" w14:textId="77777777" w:rsidR="00222867" w:rsidRDefault="002D6D66" w:rsidP="00222867">
      <w:pPr>
        <w:rPr>
          <w:rtl/>
        </w:rPr>
      </w:pPr>
    </w:p>
    <w:p w14:paraId="14D8B220" w14:textId="77777777" w:rsidR="00222867" w:rsidRDefault="002D6D66" w:rsidP="00222867">
      <w:pPr>
        <w:rPr>
          <w:rtl/>
        </w:rPr>
      </w:pPr>
    </w:p>
    <w:p w14:paraId="14D8B221" w14:textId="77777777" w:rsidR="00222867" w:rsidRDefault="002D6D66" w:rsidP="00222867">
      <w:pPr>
        <w:rPr>
          <w:rtl/>
        </w:rPr>
      </w:pPr>
    </w:p>
    <w:p w14:paraId="14D8B222" w14:textId="77777777" w:rsidR="00222867" w:rsidRDefault="002D6D66" w:rsidP="00222867">
      <w:pPr>
        <w:rPr>
          <w:rtl/>
        </w:rPr>
      </w:pPr>
    </w:p>
    <w:p w14:paraId="14D8B223" w14:textId="77777777" w:rsidR="00222867" w:rsidRDefault="002D6D66" w:rsidP="00222867">
      <w:pPr>
        <w:rPr>
          <w:rtl/>
        </w:rPr>
      </w:pPr>
    </w:p>
    <w:p w14:paraId="14D8B224" w14:textId="77777777"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14:paraId="14D8B225" w14:textId="77777777" w:rsidR="00222867" w:rsidRDefault="002D6D66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14:paraId="14D8B226" w14:textId="77777777" w:rsidR="00222867" w:rsidRPr="00AF57E9" w:rsidRDefault="009B6B29" w:rsidP="00675430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="00675430">
        <w:rPr>
          <w:rFonts w:ascii="Wingdings" w:hAnsi="Wingdings" w:cstheme="minorBidi"/>
          <w:b/>
          <w:sz w:val="21"/>
          <w:szCs w:val="21"/>
        </w:rPr>
        <w:sym w:font="Wingdings" w:char="F0FD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>הוראות תכ"ם, "פטור מחובת המכרז", מס'7.8.1 והוראת תכ"ם, "בחינת קיומם של ספקים ומיזמים", מס' 7.8.2.</w:t>
      </w:r>
    </w:p>
    <w:p w14:paraId="14D8B227" w14:textId="77777777" w:rsidR="00222867" w:rsidRPr="00AF57E9" w:rsidRDefault="002D6D66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14:paraId="14D8B229" w14:textId="77777777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4D8B228" w14:textId="77777777"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B53C37" w14:paraId="14D8B22B" w14:textId="77777777" w:rsidTr="001B27BD">
        <w:trPr>
          <w:trHeight w:val="452"/>
        </w:trPr>
        <w:tc>
          <w:tcPr>
            <w:tcW w:w="9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60CC5B" w14:textId="77777777" w:rsidR="00B53C37" w:rsidRDefault="001B27BD" w:rsidP="00082230">
            <w:p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תחזוקה </w:t>
            </w:r>
            <w:r w:rsidR="00082230">
              <w:rPr>
                <w:rFonts w:ascii="Arial" w:hAnsi="Arial" w:hint="cs"/>
                <w:b/>
                <w:sz w:val="22"/>
                <w:szCs w:val="22"/>
                <w:rtl/>
              </w:rPr>
              <w:t>ו</w:t>
            </w:r>
            <w:r w:rsidR="005B0A9E">
              <w:rPr>
                <w:rFonts w:ascii="Arial" w:hAnsi="Arial" w:hint="cs"/>
                <w:b/>
                <w:sz w:val="22"/>
                <w:szCs w:val="22"/>
                <w:rtl/>
              </w:rPr>
              <w:t>שו"שים</w:t>
            </w:r>
            <w:r w:rsidR="00082230" w:rsidRPr="00082230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למערכת שרדוקס</w:t>
            </w:r>
            <w:r w:rsidR="00593124">
              <w:rPr>
                <w:rFonts w:ascii="Arial" w:hAnsi="Arial" w:hint="cs"/>
                <w:b/>
                <w:sz w:val="22"/>
                <w:szCs w:val="22"/>
                <w:rtl/>
              </w:rPr>
              <w:t>.</w:t>
            </w:r>
          </w:p>
          <w:p w14:paraId="14D8B22A" w14:textId="158F74BB" w:rsidR="00593124" w:rsidRPr="00082230" w:rsidRDefault="00593124" w:rsidP="00082230">
            <w:pPr>
              <w:spacing w:line="276" w:lineRule="auto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שדרוג מערכת שרדוקס לגרסה 6. </w:t>
            </w:r>
          </w:p>
        </w:tc>
      </w:tr>
    </w:tbl>
    <w:p w14:paraId="14D8B22C" w14:textId="77777777" w:rsidR="00222867" w:rsidRPr="00AF57E9" w:rsidRDefault="002D6D66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14:paraId="14D8B22D" w14:textId="77777777" w:rsidR="00222867" w:rsidRPr="00AF57E9" w:rsidRDefault="009B6B29" w:rsidP="00675430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675430">
        <w:rPr>
          <w:rFonts w:ascii="Wingdings" w:hAnsi="Wingdings" w:cstheme="minorBidi"/>
          <w:b/>
          <w:sz w:val="21"/>
          <w:szCs w:val="21"/>
        </w:rPr>
        <w:sym w:font="Wingdings" w:char="F0FD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14:paraId="14D8B22E" w14:textId="77777777" w:rsidR="00222867" w:rsidRPr="00AF57E9" w:rsidRDefault="002D6D66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14D8B22F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14:paraId="14D8B230" w14:textId="77777777" w:rsidR="00222867" w:rsidRPr="00AF57E9" w:rsidRDefault="002D6D66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14:paraId="14D8B235" w14:textId="77777777" w:rsidTr="00222867">
        <w:tc>
          <w:tcPr>
            <w:tcW w:w="3085" w:type="dxa"/>
            <w:hideMark/>
          </w:tcPr>
          <w:p w14:paraId="14D8B231" w14:textId="77777777"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14:paraId="14D8B232" w14:textId="77777777" w:rsidR="00222867" w:rsidRPr="00AF57E9" w:rsidRDefault="007C4A53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FE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14:paraId="14D8B233" w14:textId="77777777"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14:paraId="14D8B234" w14:textId="77777777" w:rsidR="00222867" w:rsidRPr="00AF57E9" w:rsidRDefault="002D6D66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14:paraId="14D8B236" w14:textId="77777777" w:rsidR="00222867" w:rsidRPr="00AF57E9" w:rsidRDefault="002D6D66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3347"/>
        <w:gridCol w:w="2997"/>
      </w:tblGrid>
      <w:tr w:rsidR="007548B0" w14:paraId="14D8B239" w14:textId="77777777" w:rsidTr="007C4A53">
        <w:tc>
          <w:tcPr>
            <w:tcW w:w="2675" w:type="dxa"/>
            <w:shd w:val="clear" w:color="auto" w:fill="E6E6E6"/>
            <w:hideMark/>
          </w:tcPr>
          <w:p w14:paraId="14D8B237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344" w:type="dxa"/>
            <w:gridSpan w:val="2"/>
          </w:tcPr>
          <w:p w14:paraId="14D8B238" w14:textId="77777777" w:rsidR="00222867" w:rsidRPr="00AF57E9" w:rsidRDefault="001B27BD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 w:rsidRPr="000F430D">
              <w:rPr>
                <w:rFonts w:ascii="Arial" w:hAnsi="Arial" w:hint="cs"/>
                <w:b/>
                <w:sz w:val="22"/>
                <w:szCs w:val="22"/>
                <w:rtl/>
              </w:rPr>
              <w:t>אלעד מערכות תוכנה בע"מ</w:t>
            </w:r>
          </w:p>
        </w:tc>
      </w:tr>
      <w:tr w:rsidR="007548B0" w14:paraId="14D8B23D" w14:textId="77777777" w:rsidTr="007C4A53">
        <w:tc>
          <w:tcPr>
            <w:tcW w:w="2675" w:type="dxa"/>
            <w:shd w:val="clear" w:color="auto" w:fill="E6E6E6"/>
            <w:hideMark/>
          </w:tcPr>
          <w:p w14:paraId="14D8B23A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14:paraId="14D8B23B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344" w:type="dxa"/>
            <w:gridSpan w:val="2"/>
          </w:tcPr>
          <w:p w14:paraId="14D8B23C" w14:textId="77777777" w:rsidR="00222867" w:rsidRPr="00AF57E9" w:rsidRDefault="001B27BD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 w:rsidRPr="000F430D">
              <w:rPr>
                <w:rFonts w:ascii="Arial" w:hAnsi="Arial" w:hint="cs"/>
                <w:b/>
                <w:sz w:val="22"/>
                <w:szCs w:val="22"/>
                <w:rtl/>
              </w:rPr>
              <w:t>510929177</w:t>
            </w:r>
          </w:p>
        </w:tc>
      </w:tr>
      <w:tr w:rsidR="007548B0" w14:paraId="14D8B241" w14:textId="77777777" w:rsidTr="007C4A53">
        <w:tc>
          <w:tcPr>
            <w:tcW w:w="2675" w:type="dxa"/>
            <w:shd w:val="clear" w:color="auto" w:fill="E6E6E6"/>
            <w:hideMark/>
          </w:tcPr>
          <w:p w14:paraId="14D8B23E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347" w:type="dxa"/>
            <w:hideMark/>
          </w:tcPr>
          <w:p w14:paraId="14D8B23F" w14:textId="77777777" w:rsidR="00222867" w:rsidRPr="00AF57E9" w:rsidRDefault="00675430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FD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2997" w:type="dxa"/>
            <w:hideMark/>
          </w:tcPr>
          <w:p w14:paraId="14D8B240" w14:textId="77777777"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8E36B1" w14:paraId="14D8B244" w14:textId="77777777" w:rsidTr="007C4A53">
        <w:tc>
          <w:tcPr>
            <w:tcW w:w="2675" w:type="dxa"/>
            <w:shd w:val="clear" w:color="auto" w:fill="E6E6E6"/>
            <w:hideMark/>
          </w:tcPr>
          <w:p w14:paraId="14D8B242" w14:textId="77777777" w:rsidR="008E36B1" w:rsidRPr="0061496A" w:rsidRDefault="008E36B1" w:rsidP="008E36B1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8E36B1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344" w:type="dxa"/>
            <w:gridSpan w:val="2"/>
          </w:tcPr>
          <w:p w14:paraId="14D8B243" w14:textId="42E6161D" w:rsidR="008E36B1" w:rsidRPr="00AF57E9" w:rsidRDefault="00AA368F" w:rsidP="008E36B1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1,</w:t>
            </w:r>
            <w:r w:rsidR="005B0A9E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800</w:t>
            </w:r>
            <w:r w:rsidR="008E36B1" w:rsidRPr="005B0A9E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,000</w:t>
            </w:r>
            <w:r w:rsidR="008E36B1" w:rsidRPr="00353658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₪ כולל מע"מ</w:t>
            </w:r>
          </w:p>
        </w:tc>
      </w:tr>
      <w:tr w:rsidR="008E36B1" w14:paraId="14D8B247" w14:textId="77777777" w:rsidTr="007C4A53">
        <w:tc>
          <w:tcPr>
            <w:tcW w:w="2675" w:type="dxa"/>
            <w:shd w:val="clear" w:color="auto" w:fill="E6E6E6"/>
            <w:hideMark/>
          </w:tcPr>
          <w:p w14:paraId="14D8B245" w14:textId="77777777" w:rsidR="008E36B1" w:rsidRPr="0061496A" w:rsidRDefault="008E36B1" w:rsidP="008E36B1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70632B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344" w:type="dxa"/>
            <w:gridSpan w:val="2"/>
          </w:tcPr>
          <w:p w14:paraId="14D8B246" w14:textId="2F5E63A1" w:rsidR="008E36B1" w:rsidRPr="0053500C" w:rsidRDefault="008E36B1" w:rsidP="00593124">
            <w:pPr>
              <w:rPr>
                <w:rFonts w:ascii="Arial" w:hAnsi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1</w:t>
            </w:r>
            <w:r w:rsidRPr="00F0471B">
              <w:rPr>
                <w:rFonts w:ascii="Arial" w:hAnsi="Arial" w:hint="cs"/>
                <w:b/>
                <w:sz w:val="22"/>
                <w:szCs w:val="22"/>
                <w:rtl/>
              </w:rPr>
              <w:t>/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12</w:t>
            </w:r>
            <w:r w:rsidRPr="00F0471B">
              <w:rPr>
                <w:rFonts w:ascii="Arial" w:hAnsi="Arial" w:hint="cs"/>
                <w:b/>
                <w:sz w:val="22"/>
                <w:szCs w:val="22"/>
                <w:rtl/>
              </w:rPr>
              <w:t>/20</w:t>
            </w:r>
            <w:r w:rsidR="00273A4A">
              <w:rPr>
                <w:rFonts w:ascii="Arial" w:hAnsi="Arial" w:hint="cs"/>
                <w:b/>
                <w:sz w:val="22"/>
                <w:szCs w:val="22"/>
                <w:rtl/>
              </w:rPr>
              <w:t>2</w:t>
            </w:r>
            <w:r w:rsidR="00593124">
              <w:rPr>
                <w:rFonts w:ascii="Arial" w:hAnsi="Arial" w:hint="cs"/>
                <w:b/>
                <w:sz w:val="22"/>
                <w:szCs w:val="22"/>
                <w:rtl/>
              </w:rPr>
              <w:t>1</w:t>
            </w:r>
            <w:r w:rsidRPr="00F0471B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  <w:r w:rsidRPr="00F0471B">
              <w:rPr>
                <w:rFonts w:ascii="Arial" w:hAnsi="Arial"/>
                <w:b/>
                <w:sz w:val="22"/>
                <w:szCs w:val="22"/>
                <w:rtl/>
              </w:rPr>
              <w:t>–</w:t>
            </w:r>
            <w:r w:rsidRPr="00F0471B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31/12/20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2</w:t>
            </w:r>
            <w:r w:rsidR="00593124">
              <w:rPr>
                <w:rFonts w:ascii="Arial" w:hAnsi="Arial" w:hint="cs"/>
                <w:b/>
                <w:sz w:val="22"/>
                <w:szCs w:val="22"/>
                <w:rtl/>
              </w:rPr>
              <w:t>2</w:t>
            </w:r>
          </w:p>
        </w:tc>
      </w:tr>
    </w:tbl>
    <w:p w14:paraId="14D8B248" w14:textId="77777777" w:rsidR="00222867" w:rsidRPr="00AF57E9" w:rsidRDefault="002D6D66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14:paraId="14D8B249" w14:textId="77777777"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14:paraId="14D8B24A" w14:textId="77777777"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14:paraId="14D8B24B" w14:textId="77777777" w:rsidR="00222867" w:rsidRPr="00AF57E9" w:rsidRDefault="002D6D66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14:paraId="14D8B24C" w14:textId="77777777"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14:paraId="14D8B24D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14:paraId="14D8B24E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14:paraId="14D8B24F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14:paraId="14D8B250" w14:textId="77777777" w:rsidR="00222867" w:rsidRPr="00AF57E9" w:rsidRDefault="002D6D66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9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2"/>
      </w:tblGrid>
      <w:tr w:rsidR="00572407" w14:paraId="14D8B253" w14:textId="77777777" w:rsidTr="00C43315">
        <w:trPr>
          <w:trHeight w:val="779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D8B251" w14:textId="77777777" w:rsidR="001B27BD" w:rsidRDefault="001B27BD" w:rsidP="001B27BD">
            <w:pPr>
              <w:spacing w:line="360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מוצר "שרדוקס" הינו בבעלות חברת אלעד מערכות </w:t>
            </w:r>
            <w:r w:rsidRPr="000F430D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תוכנה 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ולמשרד הבריאות מוקנות זכויות שימוש בו. </w:t>
            </w:r>
          </w:p>
          <w:p w14:paraId="14D8B252" w14:textId="77777777" w:rsidR="00572407" w:rsidRPr="00AF57E9" w:rsidRDefault="001B27BD" w:rsidP="001B27BD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למיטב ידיעתי, חברת אלעד מערכות</w:t>
            </w:r>
            <w:r w:rsidRPr="000F430D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תוכנה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הינה הספק היחיד המסוגל לספק למשרד הבריאות את השירות המבוקש כיוון שרק לאלעד מערכות תוכנה, הידע הנדרש וזכויות הקניין הרוחני בקוד המקור של המוצר.</w:t>
            </w:r>
          </w:p>
        </w:tc>
      </w:tr>
    </w:tbl>
    <w:p w14:paraId="14D8B254" w14:textId="77777777" w:rsidR="00222867" w:rsidRPr="00AF57E9" w:rsidRDefault="002D6D66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14:paraId="14D8B255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14:paraId="14D8B256" w14:textId="77777777" w:rsidR="00222867" w:rsidRPr="00AF57E9" w:rsidRDefault="002D6D66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14D8B257" w14:textId="77777777"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14:paraId="14D8B258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925ACC" w14:paraId="14D8B25C" w14:textId="77777777" w:rsidTr="006615ED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8B259" w14:textId="2ACFC72F" w:rsidR="00925ACC" w:rsidRPr="0053500C" w:rsidRDefault="00593124" w:rsidP="00656F90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טלי לוי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8B25A" w14:textId="178A0D5D" w:rsidR="00925ACC" w:rsidRPr="0053500C" w:rsidRDefault="00593124" w:rsidP="00656F90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מנהלת מחלקה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8B25B" w14:textId="31749B33" w:rsidR="00925ACC" w:rsidRPr="0053500C" w:rsidRDefault="00593124" w:rsidP="00656F90">
            <w:pPr>
              <w:spacing w:line="360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noProof/>
              </w:rPr>
              <w:drawing>
                <wp:inline distT="0" distB="0" distL="0" distR="0" wp14:anchorId="6172BE87" wp14:editId="593E49BD">
                  <wp:extent cx="1084346" cy="666750"/>
                  <wp:effectExtent l="0" t="0" r="1905" b="0"/>
                  <wp:docPr id="1" name="תמונה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1677" cy="6774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48B0" w14:paraId="14D8B260" w14:textId="77777777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4D8B25D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4D8B25E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4D8B25F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14:paraId="14D8B261" w14:textId="77777777" w:rsidR="00222867" w:rsidRDefault="002D6D66" w:rsidP="00222867">
      <w:pPr>
        <w:rPr>
          <w:rtl/>
        </w:rPr>
      </w:pPr>
    </w:p>
    <w:p w14:paraId="14D8B262" w14:textId="77777777" w:rsidR="00572407" w:rsidRPr="00572407" w:rsidRDefault="00572407" w:rsidP="0057240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בהתאם לסעיף 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>2.7.4.3.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 להוראת תכ"מ 7.3.6.2 שכותרתה "בחינת קיומם של ספקים ומיזמים" (מהדורה 07, תת מהדורה 01) והואיל ובעל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הסמכות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המקצועית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במשרד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אינו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עובד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מדינה, הנני מאשר בחתימתי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האמור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בחוות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הדעת, לאחר שוידאתי כי כותב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חוות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הדעת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חתום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על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תצהיר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בדבר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העדר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ניגוד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עניינים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>.</w:t>
      </w:r>
    </w:p>
    <w:p w14:paraId="14D8B263" w14:textId="77777777" w:rsidR="00572407" w:rsidRDefault="00572407" w:rsidP="00572407">
      <w:pPr>
        <w:rPr>
          <w:rtl/>
        </w:rPr>
      </w:pP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4"/>
        <w:gridCol w:w="3380"/>
        <w:gridCol w:w="3276"/>
      </w:tblGrid>
      <w:tr w:rsidR="00B07843" w:rsidRPr="00AF57E9" w14:paraId="14D8B267" w14:textId="77777777" w:rsidTr="00B7158D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8B264" w14:textId="7328ED77" w:rsidR="00B07843" w:rsidRPr="0053500C" w:rsidRDefault="006D68B2" w:rsidP="00B7158D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אתי מלאייב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8B265" w14:textId="167CDCBE" w:rsidR="00B07843" w:rsidRPr="0053500C" w:rsidRDefault="00B07843" w:rsidP="00B7158D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מנהל</w:t>
            </w:r>
            <w:r w:rsidR="006D68B2">
              <w:rPr>
                <w:rFonts w:ascii="Arial" w:hAnsi="Arial" w:hint="cs"/>
                <w:b/>
                <w:sz w:val="22"/>
                <w:szCs w:val="22"/>
                <w:rtl/>
              </w:rPr>
              <w:t>ת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רכש והתקשרויות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8B266" w14:textId="0EF0CE57" w:rsidR="00B07843" w:rsidRPr="00AF57E9" w:rsidRDefault="009E3EAE" w:rsidP="00B07843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bookmarkStart w:id="0" w:name="_GoBack"/>
            <w:r>
              <w:rPr>
                <w:rFonts w:asciiTheme="minorBidi" w:hAnsiTheme="minorBidi" w:cstheme="minorBidi"/>
                <w:b/>
                <w:noProof/>
                <w:sz w:val="21"/>
                <w:szCs w:val="21"/>
              </w:rPr>
              <w:drawing>
                <wp:inline distT="0" distB="0" distL="0" distR="0" wp14:anchorId="47289015" wp14:editId="5217856B">
                  <wp:extent cx="1943099" cy="466725"/>
                  <wp:effectExtent l="0" t="0" r="635" b="0"/>
                  <wp:docPr id="3" name="תמונה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חתימה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5459" cy="4696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B07843" w:rsidRPr="00AF57E9" w14:paraId="14D8B26B" w14:textId="77777777" w:rsidTr="00254A8D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4D8B268" w14:textId="77777777" w:rsidR="00B07843" w:rsidRPr="00AF57E9" w:rsidRDefault="00B07843" w:rsidP="00B0784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שם </w:t>
            </w:r>
            <w:r>
              <w:rPr>
                <w:rFonts w:asciiTheme="minorBidi" w:hAnsiTheme="minorBidi" w:cstheme="minorBidi" w:hint="cs"/>
                <w:bCs/>
                <w:sz w:val="21"/>
                <w:szCs w:val="21"/>
                <w:rtl/>
              </w:rPr>
              <w:t>מלא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4D8B269" w14:textId="77777777" w:rsidR="00B07843" w:rsidRPr="00AF57E9" w:rsidRDefault="00B07843" w:rsidP="00B0784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4D8B26A" w14:textId="77777777" w:rsidR="00B07843" w:rsidRPr="00AF57E9" w:rsidRDefault="00B07843" w:rsidP="00B0784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593124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14:paraId="14D8B26C" w14:textId="77777777" w:rsidR="00572407" w:rsidRPr="00817FBA" w:rsidRDefault="00572407" w:rsidP="00572407"/>
    <w:sectPr w:rsidR="00572407" w:rsidRPr="00817FBA" w:rsidSect="00DE4C1B">
      <w:headerReference w:type="default" r:id="rId13"/>
      <w:footerReference w:type="default" r:id="rId14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EF3EC5" w14:textId="77777777" w:rsidR="002D6D66" w:rsidRDefault="002D6D66">
      <w:r>
        <w:separator/>
      </w:r>
    </w:p>
  </w:endnote>
  <w:endnote w:type="continuationSeparator" w:id="0">
    <w:p w14:paraId="6C8E2688" w14:textId="77777777" w:rsidR="002D6D66" w:rsidRDefault="002D6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14:paraId="14D8B296" w14:textId="77777777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14:paraId="14D8B292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14D8B293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14D8B294" w14:textId="7061E4BD"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9E3EAE">
            <w:rPr>
              <w:rStyle w:val="af"/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9E3EAE">
            <w:rPr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14:paraId="14D8B295" w14:textId="77777777" w:rsidR="00354861" w:rsidRPr="0098529F" w:rsidRDefault="002D6D66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14:paraId="14D8B29B" w14:textId="77777777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14D8B297" w14:textId="77777777"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14D8B298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14D8B299" w14:textId="77777777"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14D8B29A" w14:textId="77777777"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>מנהל מינהל הרכש הממשלתי</w:t>
          </w:r>
        </w:p>
      </w:tc>
    </w:tr>
    <w:tr w:rsidR="007548B0" w14:paraId="14D8B29E" w14:textId="77777777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14:paraId="14D8B29C" w14:textId="77777777"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>אתר הוראות תכ"ם: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>קישור לאתר הוראות התכ"ם</w:t>
            </w:r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14:paraId="14D8B29D" w14:textId="77777777"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14:paraId="14D8B29F" w14:textId="77777777" w:rsidR="00E678BB" w:rsidRPr="00354861" w:rsidRDefault="002D6D66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ADBD92" w14:textId="77777777" w:rsidR="002D6D66" w:rsidRDefault="002D6D66">
      <w:r>
        <w:separator/>
      </w:r>
    </w:p>
  </w:footnote>
  <w:footnote w:type="continuationSeparator" w:id="0">
    <w:p w14:paraId="4041241B" w14:textId="77777777" w:rsidR="002D6D66" w:rsidRDefault="002D6D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14:paraId="14D8B274" w14:textId="77777777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14:paraId="14D8B272" w14:textId="77777777"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14:paraId="14D8B273" w14:textId="77777777"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14:paraId="14D8B27B" w14:textId="77777777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14:paraId="14D8B275" w14:textId="77777777"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14D8B2A0" wp14:editId="14D8B2A1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14:paraId="14D8B276" w14:textId="77777777"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14:paraId="14D8B277" w14:textId="77777777"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14:paraId="14D8B278" w14:textId="77777777"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תכ"ם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14D8B279" w14:textId="77777777"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14D8B27A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14:paraId="14D8B280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14D8B27C" w14:textId="77777777" w:rsidR="009220EC" w:rsidRPr="00D84715" w:rsidRDefault="002D6D66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14D8B27D" w14:textId="77777777" w:rsidR="009220EC" w:rsidRDefault="002D6D66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14D8B27E" w14:textId="77777777"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14D8B27F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14:paraId="14D8B285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14D8B281" w14:textId="77777777" w:rsidR="003D6D13" w:rsidRPr="00D84715" w:rsidRDefault="002D6D66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14D8B282" w14:textId="77777777" w:rsidR="003D6D13" w:rsidRPr="00D84715" w:rsidRDefault="002D6D66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14D8B283" w14:textId="77777777"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14D8B284" w14:textId="77777777"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14:paraId="14D8B28A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14D8B286" w14:textId="77777777" w:rsidR="009220EC" w:rsidRPr="00D84715" w:rsidRDefault="002D6D66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14D8B287" w14:textId="77777777" w:rsidR="009220EC" w:rsidRPr="00D84715" w:rsidRDefault="002D6D66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14D8B288" w14:textId="77777777"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14D8B289" w14:textId="77777777"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14:paraId="14D8B290" w14:textId="77777777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14D8B28B" w14:textId="77777777"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14:paraId="14D8B28C" w14:textId="77777777"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14D8B28D" w14:textId="77777777"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14D8B28E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14D8B28F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14:paraId="14D8B291" w14:textId="77777777" w:rsidR="00E678BB" w:rsidRPr="00D84715" w:rsidRDefault="002D6D66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6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 w15:restartNumberingAfterBreak="0">
    <w:nsid w:val="736E0E7A"/>
    <w:multiLevelType w:val="multilevel"/>
    <w:tmpl w:val="0409001D"/>
    <w:numStyleLink w:val="SolelBulletList1"/>
  </w:abstractNum>
  <w:abstractNum w:abstractNumId="9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7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D45"/>
    <w:rsid w:val="00082230"/>
    <w:rsid w:val="001B27BD"/>
    <w:rsid w:val="0021748F"/>
    <w:rsid w:val="002452D7"/>
    <w:rsid w:val="00273A4A"/>
    <w:rsid w:val="002D5C29"/>
    <w:rsid w:val="002D6D66"/>
    <w:rsid w:val="002E1506"/>
    <w:rsid w:val="002F3A25"/>
    <w:rsid w:val="0032654B"/>
    <w:rsid w:val="00336CDD"/>
    <w:rsid w:val="00353658"/>
    <w:rsid w:val="003B0072"/>
    <w:rsid w:val="003C5F54"/>
    <w:rsid w:val="00425806"/>
    <w:rsid w:val="00454F31"/>
    <w:rsid w:val="004754B7"/>
    <w:rsid w:val="00490C9C"/>
    <w:rsid w:val="004E0B2C"/>
    <w:rsid w:val="00514ED8"/>
    <w:rsid w:val="005359A2"/>
    <w:rsid w:val="00572407"/>
    <w:rsid w:val="00593124"/>
    <w:rsid w:val="005B0A9E"/>
    <w:rsid w:val="005D4809"/>
    <w:rsid w:val="005E3E7B"/>
    <w:rsid w:val="0061496A"/>
    <w:rsid w:val="00615693"/>
    <w:rsid w:val="00675430"/>
    <w:rsid w:val="006D68B2"/>
    <w:rsid w:val="0070632B"/>
    <w:rsid w:val="007548B0"/>
    <w:rsid w:val="007C4A53"/>
    <w:rsid w:val="007E0E09"/>
    <w:rsid w:val="008622B6"/>
    <w:rsid w:val="008628A5"/>
    <w:rsid w:val="008E36B1"/>
    <w:rsid w:val="00925ACC"/>
    <w:rsid w:val="00940CC3"/>
    <w:rsid w:val="009B6B29"/>
    <w:rsid w:val="009E3EAE"/>
    <w:rsid w:val="009F7FB7"/>
    <w:rsid w:val="00AA368F"/>
    <w:rsid w:val="00AD4826"/>
    <w:rsid w:val="00B07843"/>
    <w:rsid w:val="00B53C37"/>
    <w:rsid w:val="00B7158D"/>
    <w:rsid w:val="00C43315"/>
    <w:rsid w:val="00CF66AD"/>
    <w:rsid w:val="00D70360"/>
    <w:rsid w:val="00DB15DF"/>
    <w:rsid w:val="00DE261F"/>
    <w:rsid w:val="00E8203D"/>
    <w:rsid w:val="00F03DB3"/>
    <w:rsid w:val="00F15B21"/>
    <w:rsid w:val="00FD2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D8B213"/>
  <w15:docId w15:val="{711A42FF-5C3A-4CBF-87A4-C189A977E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ניהול התקשרויות" ma:contentTypeID="0x010100BF41BFF2ACFED247801F0BFFF2949EBB0200355629A65B84494DB40BEBC8E8DF733C" ma:contentTypeVersion="16" ma:contentTypeDescription="צור מסמך חדש." ma:contentTypeScope="" ma:versionID="9e6ce10999a848a60be26240411f85c1">
  <xsd:schema xmlns:xsd="http://www.w3.org/2001/XMLSchema" xmlns:xs="http://www.w3.org/2001/XMLSchema" xmlns:p="http://schemas.microsoft.com/office/2006/metadata/properties" xmlns:ns2="276fb107-33e2-4c3f-bae8-9cd5efb2baae" targetNamespace="http://schemas.microsoft.com/office/2006/metadata/properties" ma:root="true" ma:fieldsID="adbfd98846e3792bf8b9fd952a54c79d" ns2:_="">
    <xsd:import namespace="276fb107-33e2-4c3f-bae8-9cd5efb2baae"/>
    <xsd:element name="properties">
      <xsd:complexType>
        <xsd:sequence>
          <xsd:element name="documentManagement">
            <xsd:complexType>
              <xsd:all>
                <xsd:element ref="ns2:AutoNumber" minOccurs="0"/>
                <xsd:element ref="ns2:SDCategories" minOccurs="0"/>
                <xsd:element ref="ns2:SDCategoryID" minOccurs="0"/>
                <xsd:element ref="ns2:SDDocumentSource" minOccurs="0"/>
                <xsd:element ref="ns2:SDAuthor" minOccurs="0"/>
                <xsd:element ref="ns2:SDDocDate" minOccurs="0"/>
                <xsd:element ref="ns2:SDHebDate" minOccurs="0"/>
                <xsd:element ref="ns2:SDOriginalID" minOccurs="0"/>
                <xsd:element ref="ns2:SDOfflineTo" minOccurs="0"/>
                <xsd:element ref="ns2:SDAsmachta" minOccurs="0"/>
                <xsd:element ref="ns2:SDImportance" minOccurs="0"/>
                <xsd:element ref="ns2:SDLastSigningDate" minOccurs="0"/>
                <xsd:element ref="ns2:SDNumOfSignatures" minOccurs="0"/>
                <xsd:element ref="ns2:SDSignersLogins" minOccurs="0"/>
                <xsd:element ref="ns2:elautonumber" minOccurs="0"/>
                <xsd:element ref="ns2:elname" minOccurs="0"/>
                <xsd:element ref="ns2:elnewpapaerdate" minOccurs="0"/>
                <xsd:element ref="ns2:elnewpaper" minOccurs="0"/>
                <xsd:element ref="ns2:elnumber" minOccurs="0"/>
                <xsd:element ref="ns2:eltender" minOccurs="0"/>
                <xsd:element ref="ns2:elwebsitedate" minOccurs="0"/>
                <xsd:element ref="ns2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6fb107-33e2-4c3f-bae8-9cd5efb2baae" elementFormDefault="qualified">
    <xsd:import namespace="http://schemas.microsoft.com/office/2006/documentManagement/types"/>
    <xsd:import namespace="http://schemas.microsoft.com/office/infopath/2007/PartnerControls"/>
    <xsd:element name="AutoNumber" ma:index="1" nillable="true" ma:displayName="AutoNumber" ma:indexed="true" ma:internalName="AutoNumber">
      <xsd:simpleType>
        <xsd:restriction base="dms:Text"/>
      </xsd:simpleType>
    </xsd:element>
    <xsd:element name="SDCategories" ma:index="2" nillable="true" ma:displayName="SDCategories" ma:internalName="SDCategories">
      <xsd:simpleType>
        <xsd:restriction base="dms:Note"/>
      </xsd:simpleType>
    </xsd:element>
    <xsd:element name="SDCategoryID" ma:index="3" nillable="true" ma:displayName="SDCategoryID" ma:indexed="true" ma:internalName="SDCategoryID">
      <xsd:simpleType>
        <xsd:restriction base="dms:Text"/>
      </xsd:simpleType>
    </xsd:element>
    <xsd:element name="SDDocumentSource" ma:index="4" nillable="true" ma:displayName="SDDocumentSource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Author" ma:index="5" nillable="true" ma:displayName="SDAuthor" ma:indexed="true" ma:internalName="SDAuthor">
      <xsd:simpleType>
        <xsd:restriction base="dms:Text"/>
      </xsd:simpleType>
    </xsd:element>
    <xsd:element name="SDDocDate" ma:index="6" nillable="true" ma:displayName="SDDocDate" ma:indexed="true" ma:internalName="SDDocDate">
      <xsd:simpleType>
        <xsd:restriction base="dms:DateTime"/>
      </xsd:simpleType>
    </xsd:element>
    <xsd:element name="SDHebDate" ma:index="7" nillable="true" ma:displayName="SDHebDate" ma:internalName="SDHebDate">
      <xsd:simpleType>
        <xsd:restriction base="dms:Text"/>
      </xsd:simpleType>
    </xsd:element>
    <xsd:element name="SDOriginalID" ma:index="8" nillable="true" ma:displayName="SDOriginalID" ma:internalName="SDOriginalID">
      <xsd:simpleType>
        <xsd:restriction base="dms:Text"/>
      </xsd:simpleType>
    </xsd:element>
    <xsd:element name="SDOfflineTo" ma:index="9" nillable="true" ma:displayName="SDOfflineTo" ma:internalName="SDOfflineTo">
      <xsd:simpleType>
        <xsd:restriction base="dms:Text"/>
      </xsd:simpleType>
    </xsd:element>
    <xsd:element name="SDAsmachta" ma:index="10" nillable="true" ma:displayName="SDAsmachta" ma:internalName="SDAsmachta">
      <xsd:simpleType>
        <xsd:restriction base="dms:Text"/>
      </xsd:simpleType>
    </xsd:element>
    <xsd:element name="SDImportance" ma:index="11" nillable="true" ma:displayName="SDImportance" ma:internalName="SDImportance">
      <xsd:simpleType>
        <xsd:restriction base="dms:Number"/>
      </xsd:simpleType>
    </xsd:element>
    <xsd:element name="SDLastSigningDate" ma:index="12" nillable="true" ma:displayName="SDLastSigningDate" ma:internalName="SDLastSigningDate">
      <xsd:simpleType>
        <xsd:restriction base="dms:DateTime"/>
      </xsd:simpleType>
    </xsd:element>
    <xsd:element name="SDNumOfSignatures" ma:index="13" nillable="true" ma:displayName="SDNumOfSignatures" ma:internalName="SDNumOfSignatures">
      <xsd:simpleType>
        <xsd:restriction base="dms:Number"/>
      </xsd:simpleType>
    </xsd:element>
    <xsd:element name="SDSignersLogins" ma:index="14" nillable="true" ma:displayName="SDSignersLogins" ma:internalName="SDSignersLogins">
      <xsd:simpleType>
        <xsd:restriction base="dms:Text"/>
      </xsd:simpleType>
    </xsd:element>
    <xsd:element name="elautonumber" ma:index="15" nillable="true" ma:displayName="elautonumber" ma:internalName="elautonumber">
      <xsd:simpleType>
        <xsd:restriction base="dms:Text">
          <xsd:maxLength value="255"/>
        </xsd:restriction>
      </xsd:simpleType>
    </xsd:element>
    <xsd:element name="elname" ma:index="16" nillable="true" ma:displayName="elname" ma:internalName="elname">
      <xsd:simpleType>
        <xsd:restriction base="dms:Text">
          <xsd:maxLength value="255"/>
        </xsd:restriction>
      </xsd:simpleType>
    </xsd:element>
    <xsd:element name="elnewpapaerdate" ma:index="17" nillable="true" ma:displayName="elnewpapaerdate" ma:internalName="elnewpapaerdate">
      <xsd:simpleType>
        <xsd:restriction base="dms:Text">
          <xsd:maxLength value="255"/>
        </xsd:restriction>
      </xsd:simpleType>
    </xsd:element>
    <xsd:element name="elnewpaper" ma:index="18" nillable="true" ma:displayName="elnewpaper" ma:internalName="elnewpaper">
      <xsd:simpleType>
        <xsd:restriction base="dms:Text">
          <xsd:maxLength value="255"/>
        </xsd:restriction>
      </xsd:simpleType>
    </xsd:element>
    <xsd:element name="elnumber" ma:index="19" nillable="true" ma:displayName="elnumber" ma:internalName="elnumber">
      <xsd:simpleType>
        <xsd:restriction base="dms:Text">
          <xsd:maxLength value="255"/>
        </xsd:restriction>
      </xsd:simpleType>
    </xsd:element>
    <xsd:element name="eltender" ma:index="20" nillable="true" ma:displayName="eltender" ma:internalName="eltender">
      <xsd:simpleType>
        <xsd:restriction base="dms:Text">
          <xsd:maxLength value="255"/>
        </xsd:restriction>
      </xsd:simpleType>
    </xsd:element>
    <xsd:element name="elwebsitedate" ma:index="21" nillable="true" ma:displayName="elwebsitedate" ma:internalName="elwebsitedate">
      <xsd:simpleType>
        <xsd:restriction base="dms:Text">
          <xsd:maxLength value="255"/>
        </xsd:restriction>
      </xsd:simpleType>
    </xsd:element>
    <xsd:element name="SDExternalEntityConnected" ma:index="22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toNumber xmlns="276fb107-33e2-4c3f-bae8-9cd5efb2baae">550914619</AutoNumber>
    <SDCategoryID xmlns="276fb107-33e2-4c3f-bae8-9cd5efb2baae" xsi:nil="true"/>
    <SDSignersLogins xmlns="276fb107-33e2-4c3f-bae8-9cd5efb2baae" xsi:nil="true"/>
    <elwebsitedate xmlns="276fb107-33e2-4c3f-bae8-9cd5efb2baae" xsi:nil="true"/>
    <SDDocumentSource xmlns="276fb107-33e2-4c3f-bae8-9cd5efb2baae" xsi:nil="true"/>
    <eltender xmlns="276fb107-33e2-4c3f-bae8-9cd5efb2baae" xsi:nil="true"/>
    <SDDocDate xmlns="276fb107-33e2-4c3f-bae8-9cd5efb2baae">2019-10-10T12:32:23+00:00</SDDocDate>
    <elnewpapaerdate xmlns="276fb107-33e2-4c3f-bae8-9cd5efb2baae" xsi:nil="true"/>
    <SDHebDate xmlns="276fb107-33e2-4c3f-bae8-9cd5efb2baae">י"א בתשרי, התש"פ</SDHebDate>
    <SDOfflineTo xmlns="276fb107-33e2-4c3f-bae8-9cd5efb2baae" xsi:nil="true"/>
    <SDOriginalID xmlns="276fb107-33e2-4c3f-bae8-9cd5efb2baae" xsi:nil="true"/>
    <elnumber xmlns="276fb107-33e2-4c3f-bae8-9cd5efb2baae" xsi:nil="true"/>
    <elname xmlns="276fb107-33e2-4c3f-bae8-9cd5efb2baae" xsi:nil="true"/>
    <SDAuthor xmlns="276fb107-33e2-4c3f-bae8-9cd5efb2baae">SA-DM-WS-P</SDAuthor>
    <SDNumOfSignatures xmlns="276fb107-33e2-4c3f-bae8-9cd5efb2baae" xsi:nil="true"/>
    <SDLastSigningDate xmlns="276fb107-33e2-4c3f-bae8-9cd5efb2baae" xsi:nil="true"/>
    <elautonumber xmlns="276fb107-33e2-4c3f-bae8-9cd5efb2baae" xsi:nil="true"/>
    <SDCategories xmlns="276fb107-33e2-4c3f-bae8-9cd5efb2baae" xsi:nil="true"/>
    <SDAsmachta xmlns="276fb107-33e2-4c3f-bae8-9cd5efb2baae" xsi:nil="true"/>
    <elnewpaper xmlns="276fb107-33e2-4c3f-bae8-9cd5efb2baae" xsi:nil="true"/>
    <SDImportance xmlns="276fb107-33e2-4c3f-bae8-9cd5efb2baae" xsi:nil="true"/>
    <SDExternalEntityConnected xmlns="276fb107-33e2-4c3f-bae8-9cd5efb2baa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6FE527-7477-4DCC-949E-22C5451E91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6fb107-33e2-4c3f-bae8-9cd5efb2ba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AD056A-5189-40BA-A4E1-881FA9334957}">
  <ds:schemaRefs>
    <ds:schemaRef ds:uri="http://schemas.microsoft.com/office/2006/metadata/properties"/>
    <ds:schemaRef ds:uri="http://schemas.microsoft.com/office/infopath/2007/PartnerControls"/>
    <ds:schemaRef ds:uri="276fb107-33e2-4c3f-bae8-9cd5efb2baae"/>
  </ds:schemaRefs>
</ds:datastoreItem>
</file>

<file path=customXml/itemProps4.xml><?xml version="1.0" encoding="utf-8"?>
<ds:datastoreItem xmlns:ds="http://schemas.openxmlformats.org/officeDocument/2006/customXml" ds:itemID="{7AECC1E7-D34A-40B5-BF2C-4C6230DC6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0</TotalTime>
  <Pages>2</Pages>
  <Words>351</Words>
  <Characters>1757</Characters>
  <Application>Microsoft Office Word</Application>
  <DocSecurity>0</DocSecurity>
  <Lines>14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חוות דעת ספק יחיד שרדוקס 2020-מעודכן.pdf.docx.</vt:lpstr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חוות דעת ספק יחיד שרדוקס 2020-מעודכן.pdf.docx.</dc:title>
  <dc:creator>Marina Paz</dc:creator>
  <cp:lastModifiedBy>אתי מלאייב</cp:lastModifiedBy>
  <cp:revision>2</cp:revision>
  <cp:lastPrinted>2019-10-10T12:26:00Z</cp:lastPrinted>
  <dcterms:created xsi:type="dcterms:W3CDTF">2021-10-19T08:18:00Z</dcterms:created>
  <dcterms:modified xsi:type="dcterms:W3CDTF">2021-10-19T08:18:00Z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0x010100BF41BFF2ACFED247801F0BFFF2949EBB0200355629A65B84494DB40BEBC8E8DF733C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